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74D" w:rsidRPr="00FC30F5" w:rsidRDefault="00F7674D" w:rsidP="004D609B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C30F5">
        <w:rPr>
          <w:rFonts w:ascii="Times New Roman" w:hAnsi="Times New Roman"/>
          <w:b/>
          <w:sz w:val="40"/>
          <w:szCs w:val="40"/>
        </w:rPr>
        <w:t>План</w:t>
      </w:r>
      <w:r>
        <w:rPr>
          <w:rFonts w:ascii="Times New Roman" w:hAnsi="Times New Roman"/>
          <w:b/>
          <w:sz w:val="40"/>
          <w:szCs w:val="40"/>
        </w:rPr>
        <w:t xml:space="preserve">-график </w:t>
      </w:r>
      <w:r w:rsidRPr="00FC30F5">
        <w:rPr>
          <w:rFonts w:ascii="Times New Roman" w:hAnsi="Times New Roman"/>
          <w:b/>
          <w:sz w:val="40"/>
          <w:szCs w:val="40"/>
        </w:rPr>
        <w:t xml:space="preserve"> прохождения аттестации педагогами</w:t>
      </w: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4"/>
        <w:gridCol w:w="2099"/>
        <w:gridCol w:w="1920"/>
        <w:gridCol w:w="1708"/>
        <w:gridCol w:w="2119"/>
        <w:gridCol w:w="1417"/>
        <w:gridCol w:w="1335"/>
        <w:gridCol w:w="1380"/>
        <w:gridCol w:w="1205"/>
      </w:tblGrid>
      <w:tr w:rsidR="00F7674D" w:rsidRPr="00550DEE" w:rsidTr="00550DEE">
        <w:trPr>
          <w:trHeight w:val="480"/>
        </w:trPr>
        <w:tc>
          <w:tcPr>
            <w:tcW w:w="2694" w:type="dxa"/>
            <w:vMerge w:val="restart"/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педагога</w:t>
            </w:r>
          </w:p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20" w:type="dxa"/>
            <w:vMerge w:val="restart"/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708" w:type="dxa"/>
            <w:vMerge w:val="restart"/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2119" w:type="dxa"/>
            <w:vMerge w:val="restart"/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Дата предыдущей аттестации</w:t>
            </w:r>
          </w:p>
        </w:tc>
        <w:tc>
          <w:tcPr>
            <w:tcW w:w="53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Год прохождения КПК, год следующей аттестации</w:t>
            </w:r>
          </w:p>
        </w:tc>
      </w:tr>
      <w:tr w:rsidR="00F7674D" w:rsidRPr="00550DEE" w:rsidTr="00550DEE">
        <w:trPr>
          <w:trHeight w:val="474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</w:pPr>
          </w:p>
        </w:tc>
        <w:tc>
          <w:tcPr>
            <w:tcW w:w="2099" w:type="dxa"/>
            <w:vMerge/>
            <w:tcBorders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</w:pPr>
          </w:p>
        </w:tc>
        <w:tc>
          <w:tcPr>
            <w:tcW w:w="1920" w:type="dxa"/>
            <w:vMerge/>
            <w:tcBorders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</w:pPr>
          </w:p>
        </w:tc>
        <w:tc>
          <w:tcPr>
            <w:tcW w:w="1708" w:type="dxa"/>
            <w:vMerge/>
            <w:tcBorders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</w:pPr>
          </w:p>
        </w:tc>
        <w:tc>
          <w:tcPr>
            <w:tcW w:w="2119" w:type="dxa"/>
            <w:vMerge/>
            <w:tcBorders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2020-2021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2021-2022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2022-2023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2023-2024</w:t>
            </w:r>
          </w:p>
        </w:tc>
      </w:tr>
      <w:tr w:rsidR="00F7674D" w:rsidRPr="00550DEE" w:rsidTr="00550DEE">
        <w:trPr>
          <w:trHeight w:val="52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Кусябаева Гульшат Асактовна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лет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22.12.2021</w:t>
            </w:r>
            <w:r w:rsidRPr="00550DEE">
              <w:rPr>
                <w:rFonts w:ascii="Times New Roman" w:hAnsi="Times New Roman"/>
              </w:rPr>
              <w:t>г.</w:t>
            </w:r>
          </w:p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DEE">
              <w:rPr>
                <w:rFonts w:ascii="Times New Roman" w:hAnsi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674D" w:rsidRPr="00550DEE" w:rsidTr="00550DEE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Карпова Наталья Анатольевна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31</w:t>
            </w:r>
            <w:r w:rsidRPr="00550DEE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DEE">
              <w:rPr>
                <w:rFonts w:ascii="Times New Roman" w:hAnsi="Times New Roman"/>
              </w:rPr>
              <w:t xml:space="preserve">  28.03.2019г.</w:t>
            </w:r>
          </w:p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DEE">
              <w:rPr>
                <w:rFonts w:ascii="Times New Roman" w:hAnsi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</w:t>
            </w:r>
          </w:p>
        </w:tc>
      </w:tr>
      <w:tr w:rsidR="00F7674D" w:rsidRPr="00550DEE" w:rsidTr="00550DEE">
        <w:trPr>
          <w:trHeight w:val="12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Пичугина Галина Владимировна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СС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Pr="00550DE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DEE">
              <w:rPr>
                <w:rFonts w:ascii="Times New Roman" w:hAnsi="Times New Roman"/>
              </w:rPr>
              <w:t>26.12.2017г.</w:t>
            </w:r>
          </w:p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DEE">
              <w:rPr>
                <w:rFonts w:ascii="Times New Roman" w:hAnsi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674D" w:rsidRPr="00550DEE" w:rsidTr="00550DEE">
        <w:trPr>
          <w:trHeight w:val="1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 xml:space="preserve"> Муталлапова Гузель Габассовна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8 лет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7C4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22.12.2021</w:t>
            </w:r>
            <w:r w:rsidRPr="00550DEE">
              <w:rPr>
                <w:rFonts w:ascii="Times New Roman" w:hAnsi="Times New Roman"/>
              </w:rPr>
              <w:t>г.</w:t>
            </w:r>
          </w:p>
          <w:p w:rsidR="00F7674D" w:rsidRPr="00550DEE" w:rsidRDefault="00F7674D" w:rsidP="007C4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Первая </w:t>
            </w:r>
            <w:r w:rsidRPr="00550DE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К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674D" w:rsidRPr="00550DEE" w:rsidTr="00550DEE">
        <w:trPr>
          <w:trHeight w:val="1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 xml:space="preserve"> Абзакова Луиза Рашитовна 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550DE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Default="00F7674D" w:rsidP="007C4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DE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22.03.2022</w:t>
            </w:r>
          </w:p>
          <w:p w:rsidR="00F7674D" w:rsidRPr="00550DEE" w:rsidRDefault="00F7674D" w:rsidP="007C4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674D" w:rsidRPr="00550DEE" w:rsidTr="00550DEE">
        <w:trPr>
          <w:trHeight w:val="1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Сайфуллина Фания Юмабаевна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СС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36лет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DEE">
              <w:rPr>
                <w:rFonts w:ascii="Times New Roman" w:hAnsi="Times New Roman"/>
              </w:rPr>
              <w:t>28.03.2019г.</w:t>
            </w:r>
          </w:p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DEE">
              <w:rPr>
                <w:rFonts w:ascii="Times New Roman" w:hAnsi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674D" w:rsidRPr="00550DEE" w:rsidTr="00550DEE">
        <w:trPr>
          <w:trHeight w:val="54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Файзуллина Сафина Исламовна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 лет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DEE">
              <w:rPr>
                <w:rFonts w:ascii="Times New Roman" w:hAnsi="Times New Roman"/>
              </w:rPr>
              <w:t>28.03.2019г.</w:t>
            </w:r>
          </w:p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DEE">
              <w:rPr>
                <w:rFonts w:ascii="Times New Roman" w:hAnsi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</w:t>
            </w:r>
          </w:p>
        </w:tc>
      </w:tr>
      <w:tr w:rsidR="00F7674D" w:rsidRPr="00550DEE" w:rsidTr="00550DEE">
        <w:trPr>
          <w:trHeight w:val="2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Тукаева Гульгена Ахметзакиевна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550DE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7C4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22.12.2021</w:t>
            </w:r>
            <w:r w:rsidRPr="00550DEE">
              <w:rPr>
                <w:rFonts w:ascii="Times New Roman" w:hAnsi="Times New Roman"/>
              </w:rPr>
              <w:t>г.</w:t>
            </w:r>
          </w:p>
          <w:p w:rsidR="00F7674D" w:rsidRPr="00550DEE" w:rsidRDefault="00F7674D" w:rsidP="007C4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DEE">
              <w:rPr>
                <w:rFonts w:ascii="Times New Roman" w:hAnsi="Times New Roman"/>
              </w:rPr>
              <w:t xml:space="preserve">высшая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АК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674D" w:rsidRPr="00550DEE" w:rsidTr="00550DEE">
        <w:trPr>
          <w:trHeight w:val="5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Барлыбаева Эльвина Хайдаровна 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0DEE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0D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550DE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</w:t>
            </w:r>
          </w:p>
        </w:tc>
      </w:tr>
      <w:tr w:rsidR="00F7674D" w:rsidRPr="00550DEE" w:rsidTr="00550DEE">
        <w:trPr>
          <w:trHeight w:val="5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Юсупова Гулира Разаковна 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0DEE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15лет 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Default="00F7674D" w:rsidP="007C4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22.03.2022</w:t>
            </w:r>
          </w:p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674D" w:rsidRPr="00550DEE" w:rsidTr="00550DEE">
        <w:trPr>
          <w:trHeight w:val="27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Мамбетова Лилия Закиевна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0DEE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</w:t>
            </w:r>
            <w:r w:rsidRPr="00550DEE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Default="00F7674D" w:rsidP="00B249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18.12.2020</w:t>
            </w:r>
          </w:p>
          <w:p w:rsidR="00F7674D" w:rsidRPr="00550DEE" w:rsidRDefault="00F7674D" w:rsidP="00B249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первая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АК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674D" w:rsidRPr="00550DEE" w:rsidTr="00550DEE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EE">
              <w:rPr>
                <w:rFonts w:ascii="Times New Roman" w:hAnsi="Times New Roman"/>
                <w:sz w:val="24"/>
                <w:szCs w:val="24"/>
              </w:rPr>
              <w:t>Сагадатова Уралия Юнировна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0DEE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СС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года 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Default="00F7674D" w:rsidP="007C4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  </w:t>
            </w:r>
            <w:r>
              <w:rPr>
                <w:rFonts w:ascii="Times New Roman" w:hAnsi="Times New Roman"/>
              </w:rPr>
              <w:t>22.03.2022</w:t>
            </w:r>
          </w:p>
          <w:p w:rsidR="00F7674D" w:rsidRPr="00550DEE" w:rsidRDefault="00F7674D" w:rsidP="007C4FF5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          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674D" w:rsidRPr="00550DEE" w:rsidTr="00550DEE">
        <w:trPr>
          <w:trHeight w:val="1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Казакбаева </w:t>
            </w:r>
            <w:r w:rsidRPr="00550DEE">
              <w:rPr>
                <w:rFonts w:ascii="Times New Roman" w:hAnsi="Times New Roman"/>
                <w:sz w:val="24"/>
                <w:szCs w:val="24"/>
              </w:rPr>
              <w:t>Гулизар Рустемовна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0DEE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СС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года 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22.03.2022</w:t>
            </w:r>
          </w:p>
          <w:p w:rsidR="00F7674D" w:rsidRPr="00550DEE" w:rsidRDefault="00F7674D" w:rsidP="00550D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DEE"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674D" w:rsidRPr="00550DEE" w:rsidTr="00250DAC">
        <w:trPr>
          <w:trHeight w:val="5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Табанакова Айгуль Ринатовна 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0DEE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DE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лет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A911FD" w:rsidRDefault="00F7674D" w:rsidP="00A91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674D" w:rsidRPr="00550DEE" w:rsidTr="00250DAC">
        <w:trPr>
          <w:trHeight w:val="2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D" w:rsidRPr="004B63D8" w:rsidRDefault="00F7674D" w:rsidP="005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3D8">
              <w:rPr>
                <w:rFonts w:ascii="Times New Roman" w:hAnsi="Times New Roman"/>
                <w:sz w:val="24"/>
                <w:szCs w:val="24"/>
              </w:rPr>
              <w:t>Афлятунова Эльфира Забихулловна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0DEE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лет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F7674D" w:rsidRDefault="00F7674D" w:rsidP="007C4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22.03.2022</w:t>
            </w:r>
          </w:p>
          <w:p w:rsidR="00F7674D" w:rsidRPr="00550DEE" w:rsidRDefault="00F7674D" w:rsidP="007C4F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D" w:rsidRPr="00550DEE" w:rsidRDefault="00F7674D" w:rsidP="00550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7674D" w:rsidRPr="00BC546F" w:rsidRDefault="00F7674D" w:rsidP="00124559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sectPr w:rsidR="00F7674D" w:rsidRPr="00BC546F" w:rsidSect="00124559">
      <w:pgSz w:w="16838" w:h="11906" w:orient="landscape"/>
      <w:pgMar w:top="36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74D" w:rsidRDefault="00F7674D" w:rsidP="009159CB">
      <w:pPr>
        <w:spacing w:after="0" w:line="240" w:lineRule="auto"/>
      </w:pPr>
      <w:r>
        <w:separator/>
      </w:r>
    </w:p>
  </w:endnote>
  <w:endnote w:type="continuationSeparator" w:id="0">
    <w:p w:rsidR="00F7674D" w:rsidRDefault="00F7674D" w:rsidP="0091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74D" w:rsidRDefault="00F7674D" w:rsidP="009159CB">
      <w:pPr>
        <w:spacing w:after="0" w:line="240" w:lineRule="auto"/>
      </w:pPr>
      <w:r>
        <w:separator/>
      </w:r>
    </w:p>
  </w:footnote>
  <w:footnote w:type="continuationSeparator" w:id="0">
    <w:p w:rsidR="00F7674D" w:rsidRDefault="00F7674D" w:rsidP="00915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C3865"/>
    <w:multiLevelType w:val="hybridMultilevel"/>
    <w:tmpl w:val="DC265904"/>
    <w:lvl w:ilvl="0" w:tplc="74F6A48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609B"/>
    <w:rsid w:val="0005090A"/>
    <w:rsid w:val="000563C1"/>
    <w:rsid w:val="00085682"/>
    <w:rsid w:val="000B6471"/>
    <w:rsid w:val="000E5DC8"/>
    <w:rsid w:val="00124559"/>
    <w:rsid w:val="001852BE"/>
    <w:rsid w:val="00192415"/>
    <w:rsid w:val="001A3449"/>
    <w:rsid w:val="00250DAC"/>
    <w:rsid w:val="00253F4A"/>
    <w:rsid w:val="002644A7"/>
    <w:rsid w:val="002A5E7B"/>
    <w:rsid w:val="002A7819"/>
    <w:rsid w:val="003235D9"/>
    <w:rsid w:val="003578F0"/>
    <w:rsid w:val="00361846"/>
    <w:rsid w:val="003744B6"/>
    <w:rsid w:val="00390D1F"/>
    <w:rsid w:val="00397223"/>
    <w:rsid w:val="004079E2"/>
    <w:rsid w:val="00416CD2"/>
    <w:rsid w:val="004327FA"/>
    <w:rsid w:val="004A1BAB"/>
    <w:rsid w:val="004B63D8"/>
    <w:rsid w:val="004D609B"/>
    <w:rsid w:val="004F78C1"/>
    <w:rsid w:val="00522670"/>
    <w:rsid w:val="005317CB"/>
    <w:rsid w:val="00550DEE"/>
    <w:rsid w:val="005B5942"/>
    <w:rsid w:val="005B7DD2"/>
    <w:rsid w:val="005C0FE6"/>
    <w:rsid w:val="005C7275"/>
    <w:rsid w:val="00610A6A"/>
    <w:rsid w:val="00633FE8"/>
    <w:rsid w:val="0066727E"/>
    <w:rsid w:val="00674D28"/>
    <w:rsid w:val="006977A5"/>
    <w:rsid w:val="006A3E7A"/>
    <w:rsid w:val="006E2540"/>
    <w:rsid w:val="00724F63"/>
    <w:rsid w:val="00793BC3"/>
    <w:rsid w:val="007C4FF5"/>
    <w:rsid w:val="0082457C"/>
    <w:rsid w:val="008523F4"/>
    <w:rsid w:val="00866303"/>
    <w:rsid w:val="00866323"/>
    <w:rsid w:val="008943D5"/>
    <w:rsid w:val="008C38B9"/>
    <w:rsid w:val="00906E98"/>
    <w:rsid w:val="009159CB"/>
    <w:rsid w:val="0092105F"/>
    <w:rsid w:val="009B3AAD"/>
    <w:rsid w:val="009E46D5"/>
    <w:rsid w:val="00A2341B"/>
    <w:rsid w:val="00A37B9F"/>
    <w:rsid w:val="00A42499"/>
    <w:rsid w:val="00A614AA"/>
    <w:rsid w:val="00A763E0"/>
    <w:rsid w:val="00A87794"/>
    <w:rsid w:val="00A911FD"/>
    <w:rsid w:val="00A934D8"/>
    <w:rsid w:val="00AC08F1"/>
    <w:rsid w:val="00B249F9"/>
    <w:rsid w:val="00B26C4E"/>
    <w:rsid w:val="00B37F17"/>
    <w:rsid w:val="00B52ACE"/>
    <w:rsid w:val="00BC546F"/>
    <w:rsid w:val="00BF4248"/>
    <w:rsid w:val="00CA17C9"/>
    <w:rsid w:val="00CA71AF"/>
    <w:rsid w:val="00CE5BE8"/>
    <w:rsid w:val="00D47FF1"/>
    <w:rsid w:val="00D83496"/>
    <w:rsid w:val="00DD667A"/>
    <w:rsid w:val="00DE72EB"/>
    <w:rsid w:val="00DF4422"/>
    <w:rsid w:val="00E00AC1"/>
    <w:rsid w:val="00E426C6"/>
    <w:rsid w:val="00E52297"/>
    <w:rsid w:val="00E5790B"/>
    <w:rsid w:val="00E852EA"/>
    <w:rsid w:val="00E95C53"/>
    <w:rsid w:val="00EC42E4"/>
    <w:rsid w:val="00ED0939"/>
    <w:rsid w:val="00F02315"/>
    <w:rsid w:val="00F26CB0"/>
    <w:rsid w:val="00F7674D"/>
    <w:rsid w:val="00F8770F"/>
    <w:rsid w:val="00FA59FD"/>
    <w:rsid w:val="00FC30F5"/>
    <w:rsid w:val="00FD1AD3"/>
    <w:rsid w:val="00FD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FE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D60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915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159C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15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159CB"/>
    <w:rPr>
      <w:rFonts w:cs="Times New Roman"/>
    </w:rPr>
  </w:style>
  <w:style w:type="paragraph" w:styleId="ListParagraph">
    <w:name w:val="List Paragraph"/>
    <w:basedOn w:val="Normal"/>
    <w:uiPriority w:val="99"/>
    <w:qFormat/>
    <w:rsid w:val="00A934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535</TotalTime>
  <Pages>1</Pages>
  <Words>210</Words>
  <Characters>1203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12</cp:lastModifiedBy>
  <cp:revision>25</cp:revision>
  <cp:lastPrinted>2021-10-05T12:06:00Z</cp:lastPrinted>
  <dcterms:created xsi:type="dcterms:W3CDTF">2015-10-26T05:08:00Z</dcterms:created>
  <dcterms:modified xsi:type="dcterms:W3CDTF">2022-10-31T05:13:00Z</dcterms:modified>
</cp:coreProperties>
</file>